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B5" w:rsidRPr="007F302F" w:rsidRDefault="001029B5" w:rsidP="000E3461">
      <w:pPr>
        <w:pStyle w:val="NormalWeb"/>
        <w:spacing w:before="0" w:beforeAutospacing="0" w:after="0" w:afterAutospacing="0"/>
        <w:jc w:val="center"/>
        <w:rPr>
          <w:b/>
          <w:bCs/>
          <w:color w:val="262626"/>
          <w:sz w:val="28"/>
          <w:szCs w:val="28"/>
          <w:lang w:val="uk-UA"/>
        </w:rPr>
      </w:pPr>
      <w:r w:rsidRPr="007F302F">
        <w:rPr>
          <w:b/>
          <w:bCs/>
          <w:color w:val="262626"/>
          <w:sz w:val="28"/>
          <w:szCs w:val="28"/>
          <w:lang w:val="uk-UA"/>
        </w:rPr>
        <w:t>ОСВІТНЯ СИТУАЦІЯ</w:t>
      </w:r>
    </w:p>
    <w:p w:rsidR="001029B5" w:rsidRPr="007F302F" w:rsidRDefault="001029B5" w:rsidP="000E3461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7F302F">
        <w:rPr>
          <w:b/>
          <w:bCs/>
          <w:sz w:val="28"/>
          <w:szCs w:val="28"/>
          <w:lang w:val="uk-UA"/>
        </w:rPr>
        <w:t>ЗА АЛЬТЕРНАТИВНОЮ ПРОГРАМОЮ</w:t>
      </w:r>
    </w:p>
    <w:p w:rsidR="001029B5" w:rsidRPr="007F302F" w:rsidRDefault="001029B5" w:rsidP="000E3461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7F302F">
        <w:rPr>
          <w:b/>
          <w:bCs/>
          <w:sz w:val="28"/>
          <w:szCs w:val="28"/>
          <w:lang w:val="uk-UA"/>
        </w:rPr>
        <w:t xml:space="preserve"> ФОРМУВАННЯ КУЛЬТУРИ ІНЖЕНЕРНОГО МИСЛЕННЯ</w:t>
      </w:r>
    </w:p>
    <w:p w:rsidR="001029B5" w:rsidRPr="007F302F" w:rsidRDefault="001029B5" w:rsidP="000E3461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7F302F">
        <w:rPr>
          <w:b/>
          <w:bCs/>
          <w:sz w:val="28"/>
          <w:szCs w:val="28"/>
          <w:lang w:val="uk-UA"/>
        </w:rPr>
        <w:t xml:space="preserve"> В ДОШКІЛЬНИКІВ</w:t>
      </w:r>
    </w:p>
    <w:p w:rsidR="001029B5" w:rsidRPr="007F302F" w:rsidRDefault="001029B5" w:rsidP="000E3461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7F302F">
        <w:rPr>
          <w:b/>
          <w:bCs/>
          <w:sz w:val="28"/>
          <w:szCs w:val="28"/>
          <w:lang w:val="uk-UA"/>
        </w:rPr>
        <w:t xml:space="preserve"> “</w:t>
      </w:r>
      <w:hyperlink r:id="rId7" w:history="1">
        <w:r w:rsidRPr="007F302F">
          <w:rPr>
            <w:rStyle w:val="Hyperlink"/>
            <w:b/>
            <w:bCs/>
            <w:sz w:val="28"/>
            <w:szCs w:val="28"/>
            <w:lang w:val="uk-UA"/>
          </w:rPr>
          <w:t>STREAM-ОСВІТА, АБО СТЕЖИНКИ У ВСЕСВІТ</w:t>
        </w:r>
      </w:hyperlink>
      <w:r w:rsidRPr="007F302F">
        <w:rPr>
          <w:b/>
          <w:bCs/>
          <w:sz w:val="28"/>
          <w:szCs w:val="28"/>
          <w:lang w:val="uk-UA"/>
        </w:rPr>
        <w:t>”</w:t>
      </w:r>
    </w:p>
    <w:p w:rsidR="001029B5" w:rsidRPr="007F302F" w:rsidRDefault="001029B5" w:rsidP="000E3461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</w:p>
    <w:p w:rsidR="001029B5" w:rsidRPr="007F302F" w:rsidRDefault="001029B5" w:rsidP="000E3461">
      <w:pPr>
        <w:tabs>
          <w:tab w:val="right" w:pos="10347"/>
        </w:tabs>
        <w:ind w:left="851" w:hanging="85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302F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Ліхтарики і ліхтарі</w:t>
      </w:r>
    </w:p>
    <w:p w:rsidR="001029B5" w:rsidRPr="007F302F" w:rsidRDefault="001029B5" w:rsidP="000E3461">
      <w:pPr>
        <w:tabs>
          <w:tab w:val="right" w:pos="10347"/>
        </w:tabs>
        <w:ind w:firstLine="368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30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Провела: </w:t>
      </w:r>
    </w:p>
    <w:p w:rsidR="001029B5" w:rsidRPr="007F302F" w:rsidRDefault="001029B5" w:rsidP="000E3461">
      <w:pPr>
        <w:tabs>
          <w:tab w:val="right" w:pos="10347"/>
        </w:tabs>
        <w:ind w:firstLine="368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30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Патейчук І.М. – </w:t>
      </w:r>
      <w:r w:rsidRPr="007F302F">
        <w:rPr>
          <w:rFonts w:ascii="Times New Roman" w:hAnsi="Times New Roman" w:cs="Times New Roman"/>
          <w:sz w:val="28"/>
          <w:szCs w:val="28"/>
          <w:lang w:val="uk-UA"/>
        </w:rPr>
        <w:t>вихователь старшої групи №2</w:t>
      </w:r>
    </w:p>
    <w:p w:rsidR="001029B5" w:rsidRPr="007F302F" w:rsidRDefault="001029B5" w:rsidP="000E3461">
      <w:pPr>
        <w:tabs>
          <w:tab w:val="right" w:pos="10347"/>
        </w:tabs>
        <w:ind w:firstLine="368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30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Дата проведення: </w:t>
      </w:r>
      <w:r w:rsidRPr="007F302F">
        <w:rPr>
          <w:rFonts w:ascii="Times New Roman" w:hAnsi="Times New Roman" w:cs="Times New Roman"/>
          <w:sz w:val="28"/>
          <w:szCs w:val="28"/>
          <w:lang w:val="uk-UA"/>
        </w:rPr>
        <w:t>16.02.2024 р.</w:t>
      </w:r>
    </w:p>
    <w:p w:rsidR="001029B5" w:rsidRPr="007F302F" w:rsidRDefault="001029B5" w:rsidP="000E3461">
      <w:pPr>
        <w:rPr>
          <w:rFonts w:ascii="Times New Roman" w:hAnsi="Times New Roman" w:cs="Times New Roman"/>
          <w:b/>
          <w:bCs/>
          <w:color w:val="262626"/>
          <w:sz w:val="28"/>
          <w:szCs w:val="28"/>
          <w:lang w:val="uk-UA" w:eastAsia="ru-RU"/>
        </w:rPr>
      </w:pPr>
      <w:r w:rsidRPr="007F302F">
        <w:rPr>
          <w:b/>
          <w:bCs/>
          <w:color w:val="262626"/>
          <w:sz w:val="28"/>
          <w:szCs w:val="28"/>
          <w:lang w:val="uk-UA"/>
        </w:rPr>
        <w:br w:type="page"/>
      </w:r>
    </w:p>
    <w:p w:rsidR="001029B5" w:rsidRPr="0023115C" w:rsidRDefault="001029B5" w:rsidP="0023115C">
      <w:pPr>
        <w:pStyle w:val="NormalWeb"/>
        <w:spacing w:before="0" w:beforeAutospacing="0" w:after="0" w:afterAutospacing="0" w:line="276" w:lineRule="auto"/>
        <w:ind w:firstLine="142"/>
        <w:jc w:val="center"/>
        <w:rPr>
          <w:b/>
          <w:bCs/>
          <w:color w:val="262626"/>
          <w:sz w:val="28"/>
          <w:szCs w:val="28"/>
          <w:lang w:val="uk-UA"/>
        </w:rPr>
      </w:pPr>
      <w:r w:rsidRPr="0023115C">
        <w:rPr>
          <w:b/>
          <w:bCs/>
          <w:color w:val="262626"/>
          <w:sz w:val="28"/>
          <w:szCs w:val="28"/>
          <w:lang w:val="uk-UA"/>
        </w:rPr>
        <w:t>ОСВІТНЯ СИТУАЦІЯ</w:t>
      </w:r>
    </w:p>
    <w:p w:rsidR="001029B5" w:rsidRPr="0023115C" w:rsidRDefault="001029B5" w:rsidP="0023115C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lang w:val="uk-UA"/>
        </w:rPr>
      </w:pPr>
      <w:r w:rsidRPr="0023115C">
        <w:rPr>
          <w:b/>
          <w:bCs/>
          <w:sz w:val="28"/>
          <w:szCs w:val="28"/>
          <w:lang w:val="uk-UA"/>
        </w:rPr>
        <w:t>ЗА АЛЬТЕРНАТИВНОЮ ПРОГРАМОЮ</w:t>
      </w:r>
    </w:p>
    <w:p w:rsidR="001029B5" w:rsidRPr="0023115C" w:rsidRDefault="001029B5" w:rsidP="0023115C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lang w:val="uk-UA"/>
        </w:rPr>
      </w:pPr>
      <w:r w:rsidRPr="0023115C">
        <w:rPr>
          <w:b/>
          <w:bCs/>
          <w:sz w:val="28"/>
          <w:szCs w:val="28"/>
          <w:lang w:val="uk-UA"/>
        </w:rPr>
        <w:t>ФОРМУВАННЯ КУЛЬТУРИ ІНЖЕНЕРНОГО МИСЛЕННЯ</w:t>
      </w:r>
    </w:p>
    <w:p w:rsidR="001029B5" w:rsidRPr="000B1146" w:rsidRDefault="001029B5" w:rsidP="0023115C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lang w:val="en-US"/>
        </w:rPr>
      </w:pPr>
      <w:r w:rsidRPr="0023115C">
        <w:rPr>
          <w:b/>
          <w:bCs/>
          <w:sz w:val="28"/>
          <w:szCs w:val="28"/>
          <w:lang w:val="uk-UA"/>
        </w:rPr>
        <w:t>В ДОШКІЛЬНИКІВ “</w:t>
      </w:r>
      <w:hyperlink r:id="rId8" w:history="1">
        <w:r w:rsidRPr="0023115C">
          <w:rPr>
            <w:rStyle w:val="Hyperlink"/>
            <w:b/>
            <w:bCs/>
            <w:sz w:val="28"/>
            <w:szCs w:val="28"/>
            <w:lang w:val="uk-UA"/>
          </w:rPr>
          <w:t>STREAM-ОСВІТА, АБО СТЕЖИНКИ У ВСЕСВІТ</w:t>
        </w:r>
      </w:hyperlink>
      <w:r w:rsidRPr="0023115C">
        <w:rPr>
          <w:b/>
          <w:bCs/>
          <w:sz w:val="28"/>
          <w:szCs w:val="28"/>
          <w:lang w:val="uk-UA"/>
        </w:rPr>
        <w:t>”</w:t>
      </w:r>
    </w:p>
    <w:p w:rsidR="001029B5" w:rsidRPr="0023115C" w:rsidRDefault="001029B5" w:rsidP="0023115C">
      <w:pPr>
        <w:pStyle w:val="NormalWeb"/>
        <w:spacing w:before="0" w:beforeAutospacing="0" w:after="0" w:afterAutospacing="0" w:line="276" w:lineRule="auto"/>
        <w:jc w:val="center"/>
        <w:rPr>
          <w:sz w:val="28"/>
          <w:szCs w:val="28"/>
          <w:lang w:val="uk-UA"/>
        </w:rPr>
      </w:pPr>
      <w:r w:rsidRPr="0023115C">
        <w:rPr>
          <w:b/>
          <w:bCs/>
          <w:color w:val="262626"/>
          <w:sz w:val="28"/>
          <w:szCs w:val="28"/>
          <w:lang w:val="uk-UA"/>
        </w:rPr>
        <w:t>НА ТЕМУ:</w:t>
      </w:r>
    </w:p>
    <w:p w:rsidR="001029B5" w:rsidRPr="0023115C" w:rsidRDefault="001029B5" w:rsidP="0023115C">
      <w:pPr>
        <w:pStyle w:val="NormalWeb"/>
        <w:spacing w:before="0" w:beforeAutospacing="0" w:after="0" w:afterAutospacing="0" w:line="276" w:lineRule="auto"/>
        <w:jc w:val="center"/>
        <w:rPr>
          <w:b/>
          <w:bCs/>
          <w:i/>
          <w:iCs/>
          <w:color w:val="000000"/>
          <w:sz w:val="28"/>
          <w:szCs w:val="28"/>
          <w:lang w:val="uk-UA"/>
        </w:rPr>
      </w:pPr>
      <w:r w:rsidRPr="0023115C">
        <w:rPr>
          <w:b/>
          <w:bCs/>
          <w:i/>
          <w:iCs/>
          <w:color w:val="000000"/>
          <w:sz w:val="28"/>
          <w:szCs w:val="28"/>
          <w:lang w:val="uk-UA"/>
        </w:rPr>
        <w:t>«ЛІХТАРИКИ І ЛІХТАРІ»</w:t>
      </w:r>
    </w:p>
    <w:p w:rsidR="001029B5" w:rsidRPr="0023115C" w:rsidRDefault="001029B5" w:rsidP="0023115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029B5" w:rsidRPr="0023115C" w:rsidRDefault="001029B5" w:rsidP="0023115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ОСВІТНІ ЗАВДАННЯ: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Science (природничі науки):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Продовжувати створювати умови для формування цілісного світобачення дітей. Розширювати знання про природничі та штучні джерела світла: сонце, зорі, блискавка, ліхтарик та ін. Узагальнювати знання про утворення тіні від предметів, встановлювати схожість тіней і об’єкта, створювати за допомогою тіні образи. Спонукати робити висновки під час дослідницької діяльності.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Technology (технологія): 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Продовжувати знайомити дітей з різними видами ліхтарів та їх функціональним призначенням. Учити розрізняти їх за різними характеристиками: розміром, способом кріплення та використання. Розширювати уявлення про людей певних професій, що у своїй діяльності використовують ліхтарі: шахтар, лікар-ЛОР, поліцейський, фотограф, військовий.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Reading + Writing (читання + письмо): 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Учити висловлювати припущення, спонукати відповідати на запитання аргументовано, спираючись на власні знання й уявлення. Розвивати вміння розпізнавати  літери та називати слова на відповідний звук.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Engineering (інжиніринг): 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Переконати дітей, що ліхтарики надзвичайно корисна річ. Показати, як доцільно використовувати ліхтарі. Вправляти у вмінні конструювати ліхтарі з паперу.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Arts (мистецтво): 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спонукати дітей драматизувати зміст казки В.Сухомлинського «Як Зайчик грівся взимку проти місяця», використовуючи тіньовий театр. Розвивати виразне мовлення.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Mathematics (математика):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Учити дітей порівнювати, узагальнювати, робити власні висновки. Закріплювати знання про геометричні фігури.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Дидактичний матеріал та обладнання: 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Демонстраційний: 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різні види ліхтарів, театр тіней до казки В.Сухомлинського «Як зайчик взимку грівся проти місяця»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Роздатковий: 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за кількістю дітей перфокарти, ліхтарики, скляні чашки, папір, картон, тканина, ножиці, кольоровий папір, клей, серветки, тарілки.</w:t>
      </w:r>
    </w:p>
    <w:p w:rsidR="001029B5" w:rsidRPr="0023115C" w:rsidRDefault="001029B5" w:rsidP="0023115C">
      <w:pPr>
        <w:pStyle w:val="ListParagraph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ОРІЄНТОВНІ ФОРМИ РОБОТИ</w:t>
      </w:r>
    </w:p>
    <w:p w:rsidR="001029B5" w:rsidRPr="0023115C" w:rsidRDefault="001029B5" w:rsidP="0023115C"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Комунікативна діяльність</w:t>
      </w:r>
    </w:p>
    <w:p w:rsidR="001029B5" w:rsidRPr="0023115C" w:rsidRDefault="001029B5" w:rsidP="0023115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Бесіда-роздум:</w:t>
      </w:r>
    </w:p>
    <w:p w:rsidR="001029B5" w:rsidRPr="0023115C" w:rsidRDefault="001029B5" w:rsidP="0023115C">
      <w:pPr>
        <w:pStyle w:val="ListParagraph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Діти, що ви тримаєте в руках? (ліхтарики)</w:t>
      </w:r>
    </w:p>
    <w:p w:rsidR="001029B5" w:rsidRPr="0023115C" w:rsidRDefault="001029B5" w:rsidP="0023115C">
      <w:pPr>
        <w:pStyle w:val="ListParagraph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Для чого люди придумали ліхтарі?</w:t>
      </w:r>
    </w:p>
    <w:p w:rsidR="001029B5" w:rsidRPr="0023115C" w:rsidRDefault="001029B5" w:rsidP="0023115C">
      <w:pPr>
        <w:pStyle w:val="ListParagraph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Які є види ліхтарів за призначенням? (вуличні, ручні, налобні, тактичні, підводні, пошукові)</w:t>
      </w:r>
    </w:p>
    <w:p w:rsidR="001029B5" w:rsidRPr="0023115C" w:rsidRDefault="001029B5" w:rsidP="0023115C">
      <w:pPr>
        <w:pStyle w:val="ListParagraph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Як ви вважаєте, для чого потрібні вуличні ліхтарі?</w:t>
      </w:r>
    </w:p>
    <w:p w:rsidR="001029B5" w:rsidRPr="0023115C" w:rsidRDefault="001029B5" w:rsidP="0023115C">
      <w:pPr>
        <w:pStyle w:val="ListParagraph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А ручні?</w:t>
      </w:r>
    </w:p>
    <w:p w:rsidR="001029B5" w:rsidRPr="0023115C" w:rsidRDefault="001029B5" w:rsidP="0023115C">
      <w:pPr>
        <w:pStyle w:val="ListParagraph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За допомогою чого працюють ліхтарі? (батарейок, електирики, акумуляторів, сонце)</w:t>
      </w:r>
    </w:p>
    <w:p w:rsidR="001029B5" w:rsidRPr="0023115C" w:rsidRDefault="001029B5" w:rsidP="0023115C">
      <w:pPr>
        <w:pStyle w:val="ListParagraph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029B5" w:rsidRPr="0023115C" w:rsidRDefault="001029B5" w:rsidP="0023115C">
      <w:pPr>
        <w:pStyle w:val="ListParagraph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Пізнавальна діяльність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>Вихователь пропонує дітям розглянути мінімузей ліхтарів.</w:t>
      </w:r>
    </w:p>
    <w:p w:rsidR="001029B5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Розгляд старовинних і сучасних ліхтарів</w:t>
      </w:r>
    </w:p>
    <w:p w:rsidR="001029B5" w:rsidRPr="0023115C" w:rsidRDefault="001029B5" w:rsidP="00AC1E68">
      <w:pPr>
        <w:pStyle w:val="ListParagraph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D3B7F"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75.5pt;height:131.25pt;visibility:visible">
            <v:imagedata r:id="rId9" o:title=""/>
          </v:shape>
        </w:pict>
      </w:r>
      <w:r w:rsidRPr="003D3B7F">
        <w:rPr>
          <w:noProof/>
          <w:lang w:val="uk-UA" w:eastAsia="uk-UA"/>
        </w:rPr>
        <w:pict>
          <v:shape id="Рисунок 1" o:spid="_x0000_i1026" type="#_x0000_t75" style="width:169.5pt;height:126.75pt;visibility:visible">
            <v:imagedata r:id="rId10" o:title=""/>
          </v:shape>
        </w:pic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 xml:space="preserve">Це все сучасні ліхтарики. Хочу вас познайомити з </w:t>
      </w: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старовинними ліхтариками (першими).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Як ви думаєте, які ліхтарики зручніші у використанні: сучасні чи старовинні?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Я підготувала для вас сюрприз, який знаходиться в цій коробці. Що там?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Ми сьогодні будемо з ними працювати та досліджувати.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То, давайте їх ввімкнемо.</w: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 «Що дає природне світло?»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Як ви вважаєте: це штучне чи природне світло?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От зараз ми пограємо в гру. Я буду називати  об’єкти природи, а ви, коли почуєте назву об’єкта, який дає світло, блимніть своїми ліхтариками.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1029B5" w:rsidRPr="0023115C" w:rsidSect="00A81DEA">
          <w:footerReference w:type="default" r:id="rId11"/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Дерево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Сонце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Пісок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Каміння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Зорі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Світлячок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Вітер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Блискавка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Північне сяйво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Вода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Лава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Риба-топірець</w:t>
      </w:r>
    </w:p>
    <w:p w:rsidR="001029B5" w:rsidRPr="0023115C" w:rsidRDefault="001029B5" w:rsidP="0023115C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1029B5" w:rsidRPr="0023115C" w:rsidSect="00D950C7">
          <w:type w:val="continuous"/>
          <w:pgSz w:w="11906" w:h="16838"/>
          <w:pgMar w:top="1134" w:right="707" w:bottom="1134" w:left="1276" w:header="708" w:footer="708" w:gutter="0"/>
          <w:cols w:num="2" w:space="708"/>
          <w:docGrid w:linePitch="360"/>
        </w:sectPr>
      </w:pPr>
    </w:p>
    <w:p w:rsidR="001029B5" w:rsidRPr="0023115C" w:rsidRDefault="001029B5" w:rsidP="00AC1E68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3B7F">
        <w:rPr>
          <w:noProof/>
          <w:lang w:val="uk-UA" w:eastAsia="uk-UA"/>
        </w:rPr>
        <w:pict>
          <v:shape id="Рисунок 4" o:spid="_x0000_i1027" type="#_x0000_t75" style="width:189pt;height:141.75pt;visibility:visible">
            <v:imagedata r:id="rId12" o:title=""/>
          </v:shape>
        </w:pict>
      </w:r>
      <w:r w:rsidRPr="003D3B7F">
        <w:rPr>
          <w:noProof/>
          <w:lang w:val="uk-UA" w:eastAsia="uk-UA"/>
        </w:rPr>
        <w:pict>
          <v:shape id="Рисунок 3" o:spid="_x0000_i1028" type="#_x0000_t75" style="width:188.25pt;height:141pt;visibility:visible">
            <v:imagedata r:id="rId13" o:title=""/>
          </v:shape>
        </w:pic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 з лазером. Малювання геометричних фігур на стіні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Який ліхтарик живе у нас в групі, яким ми постійно користуємося? (Лазерний)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От ми з ним зараз пограємось. Я буду на стелі малювати геометричні фігури, а ви скажете, яка це фігура?</w: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shape id="Рисунок 5" o:spid="_x0000_s1026" type="#_x0000_t75" style="position:absolute;left:0;text-align:left;margin-left:366.15pt;margin-top:.3pt;width:112.7pt;height:119.1pt;z-index:-251658240;visibility:visible" wrapcoords="-144 0 -144 21464 21600 21464 21600 0 -144 0">
            <v:imagedata r:id="rId14" o:title="" cropbottom="4832f" cropleft="8627f" cropright="13781f"/>
            <w10:wrap type="tight"/>
          </v:shape>
        </w:pict>
      </w: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Гра-дослідження «Яка буква заховалась?»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Взяли ліхтарики в руки, вони нам потрібні для наступної гри.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Ви по черзі будете підходити до коробки, заглядати в неї. Там знаходиться буква, на звук якої ви маєте назвати слово.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Наприклад: х – хом’як.</w: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Дослідницька діяльність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tabs>
          <w:tab w:val="left" w:pos="47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А тепер пропоную провести дослід з ліхтариком.</w:t>
      </w:r>
    </w:p>
    <w:p w:rsidR="001029B5" w:rsidRPr="0023115C" w:rsidRDefault="001029B5" w:rsidP="0023115C">
      <w:pPr>
        <w:tabs>
          <w:tab w:val="left" w:pos="4740"/>
        </w:tabs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Дослід 1.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tabs>
          <w:tab w:val="left" w:pos="47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Візьміть аркуш картону в ліву руку, а ліхтарик – в праву.</w:t>
      </w:r>
    </w:p>
    <w:p w:rsidR="001029B5" w:rsidRPr="0023115C" w:rsidRDefault="001029B5" w:rsidP="0023115C">
      <w:pPr>
        <w:pStyle w:val="ListParagraph"/>
        <w:tabs>
          <w:tab w:val="left" w:pos="47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Прикладіть ліхтарик близько до аркушу, а потім – на відстані.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tabs>
          <w:tab w:val="left" w:pos="47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Що змінилося? (зблизька – чітко, здалеку – розмито)</w:t>
      </w:r>
    </w:p>
    <w:p w:rsidR="001029B5" w:rsidRPr="0023115C" w:rsidRDefault="001029B5" w:rsidP="0023115C">
      <w:pPr>
        <w:pStyle w:val="ListParagraph"/>
        <w:tabs>
          <w:tab w:val="left" w:pos="4740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Дослід 2.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tabs>
          <w:tab w:val="left" w:pos="47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На столі скляна чашка, клаптик тканини, папір, картон.</w:t>
      </w:r>
    </w:p>
    <w:p w:rsidR="001029B5" w:rsidRDefault="001029B5" w:rsidP="0023115C">
      <w:pPr>
        <w:pStyle w:val="ListParagraph"/>
        <w:tabs>
          <w:tab w:val="left" w:pos="47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Діти по черзі світять ліхтарем на кожен предмет. Після чого роблять висновки.</w:t>
      </w:r>
    </w:p>
    <w:p w:rsidR="001029B5" w:rsidRPr="0023115C" w:rsidRDefault="001029B5" w:rsidP="00AC1E68">
      <w:pPr>
        <w:pStyle w:val="ListParagraph"/>
        <w:tabs>
          <w:tab w:val="left" w:pos="474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3B7F">
        <w:rPr>
          <w:noProof/>
          <w:lang w:val="uk-UA" w:eastAsia="uk-UA"/>
        </w:rPr>
        <w:pict>
          <v:shape id="Рисунок 7" o:spid="_x0000_i1029" type="#_x0000_t75" style="width:162.75pt;height:122.25pt;visibility:visible">
            <v:imagedata r:id="rId15" o:title=""/>
          </v:shape>
        </w:pict>
      </w:r>
      <w:r w:rsidRPr="003D3B7F">
        <w:rPr>
          <w:noProof/>
          <w:lang w:val="uk-UA" w:eastAsia="uk-UA"/>
        </w:rPr>
        <w:pict>
          <v:shape id="Рисунок 6" o:spid="_x0000_i1030" type="#_x0000_t75" style="width:162.75pt;height:122.25pt;visibility:visible">
            <v:imagedata r:id="rId16" o:title=""/>
          </v:shape>
        </w:pic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Дидактична гра «Знайди пару»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У вас на столі знаходяться перфокарти. Люди яких професій зображено на малюнках? (військовий, фотограф, поліцейський, лікар-ЛОР, шахтар)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Ваше завдання: з’єднати професію з відповідним ліхтариком.</w: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shape id="Рисунок 8" o:spid="_x0000_s1027" type="#_x0000_t75" style="position:absolute;left:0;text-align:left;margin-left:385.65pt;margin-top:15.7pt;width:106.45pt;height:93.5pt;z-index:-251657216;visibility:visible" wrapcoords="-152 0 -152 21427 21600 21427 21600 0 -152 0">
            <v:imagedata r:id="rId17" o:title="" croptop="-237f" cropright="13185f"/>
            <w10:wrap type="tight"/>
          </v:shape>
        </w:pict>
      </w: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Тіньовий театр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Ліхтарі використовуються для створення театру. Як же він називається? (тіньовий)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Отож, запрошую вас переглянути казку Василя Сухомлинського.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Акторів прошу зайняти своє місце.</w:t>
      </w:r>
    </w:p>
    <w:p w:rsidR="001029B5" w:rsidRPr="005103FA" w:rsidRDefault="001029B5" w:rsidP="0023115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pict>
          <v:shape id="Рисунок 9" o:spid="_x0000_s1028" type="#_x0000_t75" style="position:absolute;left:0;text-align:left;margin-left:326.25pt;margin-top:.9pt;width:167.8pt;height:125.8pt;z-index:-251656192;visibility:visible" wrapcoords="-96 0 -96 21471 21600 21471 21600 0 -96 0">
            <v:imagedata r:id="rId18" o:title=""/>
            <w10:wrap type="tight"/>
          </v:shape>
        </w:pict>
      </w:r>
      <w:r w:rsidRPr="005103FA">
        <w:rPr>
          <w:rFonts w:ascii="Times New Roman" w:hAnsi="Times New Roman" w:cs="Times New Roman"/>
          <w:b/>
          <w:bCs/>
          <w:sz w:val="28"/>
          <w:szCs w:val="28"/>
          <w:lang w:val="uk-UA"/>
        </w:rPr>
        <w:t>Як зайчик грівся взимку проти місяця</w:t>
      </w:r>
    </w:p>
    <w:p w:rsidR="001029B5" w:rsidRPr="0023115C" w:rsidRDefault="001029B5" w:rsidP="0023115C">
      <w:pPr>
        <w:pStyle w:val="cdt4ke"/>
        <w:spacing w:before="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Холодно взимку Зайчикові.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Вибіг він на узлісся, а вже ніч настала.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Мороз тріщить, сніг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проти Місяця повіває.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Сів Зайчик під кущем, простяг лапки до Місяця, просить: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- Місяцю любий, погріймене своїм промінням, бо довго ще Сонечка чекати.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Жалко стало Місяцеві Зайчика, він і каже: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- Іди полем, полем, я тобі світитиму дорогу, а ти прямуй до великого стогу соломи.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Пострибав Зайчик, зарився в стіг, виглядає, усміхається:</w:t>
      </w:r>
    </w:p>
    <w:p w:rsidR="001029B5" w:rsidRPr="0023115C" w:rsidRDefault="001029B5" w:rsidP="0023115C">
      <w:pPr>
        <w:pStyle w:val="cdt4ke"/>
        <w:spacing w:before="180" w:beforeAutospacing="0" w:after="0" w:afterAutospacing="0" w:line="276" w:lineRule="auto"/>
        <w:ind w:firstLine="851"/>
        <w:rPr>
          <w:b/>
          <w:bCs/>
          <w:i/>
          <w:iCs/>
          <w:color w:val="212121"/>
          <w:sz w:val="28"/>
          <w:szCs w:val="28"/>
        </w:rPr>
      </w:pPr>
      <w:r w:rsidRPr="0023115C">
        <w:rPr>
          <w:rStyle w:val="Strong"/>
          <w:b w:val="0"/>
          <w:bCs w:val="0"/>
          <w:i/>
          <w:iCs/>
          <w:color w:val="212121"/>
          <w:sz w:val="28"/>
          <w:szCs w:val="28"/>
        </w:rPr>
        <w:t>- Спасибі, любий Місяцю, тепер твоє проміння тепле-тепле.</w:t>
      </w:r>
    </w:p>
    <w:p w:rsidR="001029B5" w:rsidRPr="0023115C" w:rsidRDefault="001029B5" w:rsidP="002311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- Чи дійсно зайчик нагрівся від місяця?</w:t>
      </w:r>
    </w:p>
    <w:p w:rsidR="001029B5" w:rsidRPr="0023115C" w:rsidRDefault="001029B5" w:rsidP="002311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- Чи  місяць дає світло. Насправді: місяць світла не дає, він відбиває сонячне світло.</w:t>
      </w:r>
    </w:p>
    <w:p w:rsidR="001029B5" w:rsidRPr="0023115C" w:rsidRDefault="001029B5" w:rsidP="0023115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- Від чого насправді зігрівся зайчик? (Від сіна)</w: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Відео «Новий рік в Китаї»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 xml:space="preserve">А чи знаєте ви, що 10 лютого святкує Новий рік країна Китай. Вони прикрашають вулиці, будівлі по-особливому.  Давайте подивимось на екран. 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Чим же прикрашають? (червоні паперові ліхтарики).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 xml:space="preserve">А ми з вами будемо робити такі ж ліхтарики, тільки в інших кольорах – жовто-блакитних. </w: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Пальчикова гімнастика «Ліхтарі»</w:t>
      </w:r>
    </w:p>
    <w:p w:rsidR="001029B5" w:rsidRPr="0023115C" w:rsidRDefault="001029B5" w:rsidP="0023115C">
      <w:pPr>
        <w:pStyle w:val="ListParagraph"/>
        <w:ind w:left="1069" w:firstLine="10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Вже стемніло у дворі,</w:t>
      </w:r>
    </w:p>
    <w:p w:rsidR="001029B5" w:rsidRPr="0023115C" w:rsidRDefault="001029B5" w:rsidP="0023115C">
      <w:pPr>
        <w:pStyle w:val="ListParagraph"/>
        <w:ind w:left="1069" w:firstLine="10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Засвітились ліхтарі.</w:t>
      </w:r>
    </w:p>
    <w:p w:rsidR="001029B5" w:rsidRPr="0023115C" w:rsidRDefault="001029B5" w:rsidP="0023115C">
      <w:pPr>
        <w:pStyle w:val="ListParagraph"/>
        <w:ind w:left="10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>(тримаючи долоні перед собою, виконують рух «ліхтарики»)</w:t>
      </w:r>
    </w:p>
    <w:p w:rsidR="001029B5" w:rsidRPr="0023115C" w:rsidRDefault="001029B5" w:rsidP="0023115C">
      <w:pPr>
        <w:pStyle w:val="ListParagraph"/>
        <w:ind w:left="1069" w:firstLine="10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Хай ліхтарики горять,</w:t>
      </w:r>
    </w:p>
    <w:p w:rsidR="001029B5" w:rsidRPr="0023115C" w:rsidRDefault="001029B5" w:rsidP="0023115C">
      <w:pPr>
        <w:pStyle w:val="ListParagraph"/>
        <w:ind w:left="1069" w:firstLine="10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Підуть дітлахи гулять.</w:t>
      </w:r>
    </w:p>
    <w:p w:rsidR="001029B5" w:rsidRPr="0023115C" w:rsidRDefault="001029B5" w:rsidP="0023115C">
      <w:pPr>
        <w:pStyle w:val="ListParagraph"/>
        <w:ind w:left="10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>(«Перебігають» пальцями по столу чи іншій долоні.)</w:t>
      </w:r>
    </w:p>
    <w:p w:rsidR="001029B5" w:rsidRPr="0023115C" w:rsidRDefault="001029B5" w:rsidP="0023115C">
      <w:pPr>
        <w:pStyle w:val="ListParagraph"/>
        <w:ind w:left="1069" w:firstLine="10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Ліхтарики засвітилися!</w:t>
      </w:r>
    </w:p>
    <w:p w:rsidR="001029B5" w:rsidRPr="0023115C" w:rsidRDefault="001029B5" w:rsidP="0023115C">
      <w:pPr>
        <w:pStyle w:val="ListParagraph"/>
        <w:ind w:left="10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>(Розчепірюють пальці.)</w:t>
      </w:r>
    </w:p>
    <w:p w:rsidR="001029B5" w:rsidRPr="0023115C" w:rsidRDefault="001029B5" w:rsidP="0023115C">
      <w:pPr>
        <w:pStyle w:val="ListParagraph"/>
        <w:ind w:left="1069" w:firstLine="105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Ліхтарики погасли!</w:t>
      </w:r>
    </w:p>
    <w:p w:rsidR="001029B5" w:rsidRPr="0023115C" w:rsidRDefault="001029B5" w:rsidP="0023115C">
      <w:pPr>
        <w:pStyle w:val="ListParagraph"/>
        <w:ind w:left="106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>(Стискають пальці.)</w:t>
      </w:r>
    </w:p>
    <w:p w:rsidR="001029B5" w:rsidRPr="0023115C" w:rsidRDefault="001029B5" w:rsidP="0023115C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 черзі стискають і розтискають пальці рук на рахунок 1-2. Ускладнення: на 1 – пальці правої руки випрямлені, пальці лівої руки стиснуті, на 2 – навпаки. Спочатку вправу виконують повільно, потім темп прискорюється.</w:t>
      </w:r>
    </w:p>
    <w:p w:rsidR="001029B5" w:rsidRPr="0023115C" w:rsidRDefault="001029B5" w:rsidP="0023115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Продуктивна діяльність «Ліхтарик» (аплікація)</w:t>
      </w:r>
    </w:p>
    <w:p w:rsidR="001029B5" w:rsidRDefault="001029B5" w:rsidP="0023115C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 тарілочках заготовки для ліхтариків. Діти під керівництвом виготовляють ліхтарики.</w:t>
      </w:r>
    </w:p>
    <w:p w:rsidR="001029B5" w:rsidRPr="0023115C" w:rsidRDefault="001029B5" w:rsidP="005103FA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D3B7F">
        <w:rPr>
          <w:noProof/>
          <w:lang w:val="uk-UA" w:eastAsia="uk-UA"/>
        </w:rPr>
        <w:pict>
          <v:shape id="Рисунок 11" o:spid="_x0000_i1031" type="#_x0000_t75" style="width:160.5pt;height:120.75pt;visibility:visible">
            <v:imagedata r:id="rId19" o:title=""/>
          </v:shape>
        </w:pict>
      </w:r>
      <w:r w:rsidRPr="003D3B7F">
        <w:rPr>
          <w:noProof/>
          <w:lang w:val="uk-UA" w:eastAsia="uk-UA"/>
        </w:rPr>
        <w:pict>
          <v:shape id="Рисунок 10" o:spid="_x0000_i1032" type="#_x0000_t75" style="width:159.75pt;height:120pt;visibility:visible">
            <v:imagedata r:id="rId20" o:title=""/>
          </v:shape>
        </w:pict>
      </w:r>
    </w:p>
    <w:p w:rsidR="001029B5" w:rsidRPr="0023115C" w:rsidRDefault="001029B5" w:rsidP="0023115C">
      <w:pPr>
        <w:pStyle w:val="ListParagraph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Оцінно-контрольна діяльність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>Ви знайомі були  раніше з ліхтариком?</w:t>
      </w:r>
    </w:p>
    <w:p w:rsidR="001029B5" w:rsidRPr="0023115C" w:rsidRDefault="001029B5" w:rsidP="0023115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115C">
        <w:rPr>
          <w:rFonts w:ascii="Times New Roman" w:hAnsi="Times New Roman" w:cs="Times New Roman"/>
          <w:sz w:val="28"/>
          <w:szCs w:val="28"/>
          <w:lang w:val="uk-UA"/>
        </w:rPr>
        <w:t xml:space="preserve">А що нового ви дізналися про ліхтарі? </w:t>
      </w:r>
    </w:p>
    <w:p w:rsidR="001029B5" w:rsidRPr="005103FA" w:rsidRDefault="001029B5" w:rsidP="005103F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Люди, яких професій </w:t>
      </w:r>
      <w:r w:rsidRPr="0023115C">
        <w:rPr>
          <w:rFonts w:ascii="Times New Roman" w:hAnsi="Times New Roman" w:cs="Times New Roman"/>
          <w:sz w:val="28"/>
          <w:szCs w:val="28"/>
          <w:lang w:val="uk-UA"/>
        </w:rPr>
        <w:t>використовують ліхтарі?</w:t>
      </w:r>
    </w:p>
    <w:sectPr w:rsidR="001029B5" w:rsidRPr="005103FA" w:rsidSect="00D950C7">
      <w:type w:val="continuous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9B5" w:rsidRDefault="001029B5" w:rsidP="00831FCB">
      <w:pPr>
        <w:spacing w:after="0" w:line="240" w:lineRule="auto"/>
      </w:pPr>
      <w:r>
        <w:separator/>
      </w:r>
    </w:p>
  </w:endnote>
  <w:endnote w:type="continuationSeparator" w:id="1">
    <w:p w:rsidR="001029B5" w:rsidRDefault="001029B5" w:rsidP="0083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9B5" w:rsidRDefault="001029B5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029B5" w:rsidRDefault="001029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9B5" w:rsidRDefault="001029B5" w:rsidP="00831FCB">
      <w:pPr>
        <w:spacing w:after="0" w:line="240" w:lineRule="auto"/>
      </w:pPr>
      <w:r>
        <w:separator/>
      </w:r>
    </w:p>
  </w:footnote>
  <w:footnote w:type="continuationSeparator" w:id="1">
    <w:p w:rsidR="001029B5" w:rsidRDefault="001029B5" w:rsidP="0083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A35A0"/>
    <w:multiLevelType w:val="hybridMultilevel"/>
    <w:tmpl w:val="9CFCE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D5562"/>
    <w:multiLevelType w:val="hybridMultilevel"/>
    <w:tmpl w:val="7A2C7B4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4047B9"/>
    <w:multiLevelType w:val="hybridMultilevel"/>
    <w:tmpl w:val="C074B3BE"/>
    <w:lvl w:ilvl="0" w:tplc="90FEE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C797B09"/>
    <w:multiLevelType w:val="hybridMultilevel"/>
    <w:tmpl w:val="F0B02466"/>
    <w:lvl w:ilvl="0" w:tplc="F8986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917BC7"/>
    <w:multiLevelType w:val="hybridMultilevel"/>
    <w:tmpl w:val="7A2C7B42"/>
    <w:lvl w:ilvl="0" w:tplc="5F025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D03FA1"/>
    <w:multiLevelType w:val="hybridMultilevel"/>
    <w:tmpl w:val="80B871BE"/>
    <w:lvl w:ilvl="0" w:tplc="90FEEF5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7B5D021D"/>
    <w:multiLevelType w:val="hybridMultilevel"/>
    <w:tmpl w:val="2306EA3C"/>
    <w:lvl w:ilvl="0" w:tplc="A52E6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2611"/>
    <w:rsid w:val="000B1146"/>
    <w:rsid w:val="000E3461"/>
    <w:rsid w:val="001029B5"/>
    <w:rsid w:val="00206142"/>
    <w:rsid w:val="0023115C"/>
    <w:rsid w:val="00242AD2"/>
    <w:rsid w:val="002C0655"/>
    <w:rsid w:val="002E0625"/>
    <w:rsid w:val="00320C37"/>
    <w:rsid w:val="003D3B7F"/>
    <w:rsid w:val="00452611"/>
    <w:rsid w:val="00463D4E"/>
    <w:rsid w:val="004667DD"/>
    <w:rsid w:val="004A3876"/>
    <w:rsid w:val="004C60D3"/>
    <w:rsid w:val="005075E1"/>
    <w:rsid w:val="005103FA"/>
    <w:rsid w:val="00514EE8"/>
    <w:rsid w:val="00580A82"/>
    <w:rsid w:val="00583482"/>
    <w:rsid w:val="005A263D"/>
    <w:rsid w:val="005C0501"/>
    <w:rsid w:val="006216A8"/>
    <w:rsid w:val="006406A8"/>
    <w:rsid w:val="00660C69"/>
    <w:rsid w:val="006E0C43"/>
    <w:rsid w:val="00725978"/>
    <w:rsid w:val="00760BC0"/>
    <w:rsid w:val="007644EE"/>
    <w:rsid w:val="007F302F"/>
    <w:rsid w:val="00802881"/>
    <w:rsid w:val="00831FCB"/>
    <w:rsid w:val="00837BA5"/>
    <w:rsid w:val="00846E4A"/>
    <w:rsid w:val="00874D89"/>
    <w:rsid w:val="00932621"/>
    <w:rsid w:val="00953009"/>
    <w:rsid w:val="00973F3C"/>
    <w:rsid w:val="009A62DF"/>
    <w:rsid w:val="009C5E62"/>
    <w:rsid w:val="009E5197"/>
    <w:rsid w:val="00A04FBD"/>
    <w:rsid w:val="00A81DEA"/>
    <w:rsid w:val="00AA5FB4"/>
    <w:rsid w:val="00AC1E68"/>
    <w:rsid w:val="00AF4099"/>
    <w:rsid w:val="00B10C1E"/>
    <w:rsid w:val="00B119D8"/>
    <w:rsid w:val="00B61BE8"/>
    <w:rsid w:val="00B75B67"/>
    <w:rsid w:val="00BC3CA7"/>
    <w:rsid w:val="00BE3E1A"/>
    <w:rsid w:val="00BF2E1D"/>
    <w:rsid w:val="00C360F2"/>
    <w:rsid w:val="00D82CAC"/>
    <w:rsid w:val="00D86763"/>
    <w:rsid w:val="00D950C7"/>
    <w:rsid w:val="00DA56C3"/>
    <w:rsid w:val="00DD3A99"/>
    <w:rsid w:val="00E10C5B"/>
    <w:rsid w:val="00E738FF"/>
    <w:rsid w:val="00EB55E1"/>
    <w:rsid w:val="00F25F1E"/>
    <w:rsid w:val="00F6327D"/>
    <w:rsid w:val="00FB5D24"/>
    <w:rsid w:val="00FE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611"/>
    <w:pPr>
      <w:spacing w:after="200" w:line="276" w:lineRule="auto"/>
    </w:pPr>
    <w:rPr>
      <w:rFonts w:cs="Calibri"/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2611"/>
    <w:pPr>
      <w:ind w:left="720"/>
    </w:pPr>
  </w:style>
  <w:style w:type="paragraph" w:styleId="Footer">
    <w:name w:val="footer"/>
    <w:basedOn w:val="Normal"/>
    <w:link w:val="FooterChar"/>
    <w:uiPriority w:val="99"/>
    <w:rsid w:val="00452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52611"/>
    <w:rPr>
      <w:rFonts w:ascii="Calibri" w:eastAsia="Times New Roman" w:hAnsi="Calibri" w:cs="Calibri"/>
    </w:rPr>
  </w:style>
  <w:style w:type="character" w:styleId="Hyperlink">
    <w:name w:val="Hyperlink"/>
    <w:basedOn w:val="DefaultParagraphFont"/>
    <w:uiPriority w:val="99"/>
    <w:rsid w:val="00452611"/>
    <w:rPr>
      <w:color w:val="0000FF"/>
      <w:u w:val="single"/>
    </w:rPr>
  </w:style>
  <w:style w:type="paragraph" w:styleId="NormalWeb">
    <w:name w:val="Normal (Web)"/>
    <w:basedOn w:val="Normal"/>
    <w:uiPriority w:val="99"/>
    <w:rsid w:val="0045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52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611"/>
    <w:rPr>
      <w:rFonts w:ascii="Tahoma" w:eastAsia="Times New Roman" w:hAnsi="Tahoma" w:cs="Tahoma"/>
      <w:sz w:val="16"/>
      <w:szCs w:val="16"/>
    </w:rPr>
  </w:style>
  <w:style w:type="paragraph" w:customStyle="1" w:styleId="cdt4ke">
    <w:name w:val="cdt4ke"/>
    <w:basedOn w:val="Normal"/>
    <w:uiPriority w:val="99"/>
    <w:rsid w:val="00F6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Strong">
    <w:name w:val="Strong"/>
    <w:basedOn w:val="DefaultParagraphFont"/>
    <w:uiPriority w:val="99"/>
    <w:qFormat/>
    <w:rsid w:val="00F63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rmaciaforall.blogspot.com/2018/03/stream.html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nformaciaforall.blogspot.com/2018/03/stream.htm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228</TotalTime>
  <Pages>7</Pages>
  <Words>4201</Words>
  <Characters>2395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Olena</cp:lastModifiedBy>
  <cp:revision>15</cp:revision>
  <cp:lastPrinted>2024-03-04T08:38:00Z</cp:lastPrinted>
  <dcterms:created xsi:type="dcterms:W3CDTF">2022-02-02T08:11:00Z</dcterms:created>
  <dcterms:modified xsi:type="dcterms:W3CDTF">2024-03-13T16:35:00Z</dcterms:modified>
</cp:coreProperties>
</file>