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EB484D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EB484D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Театралізація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48"/>
          <w:szCs w:val="48"/>
        </w:rPr>
        <w:t xml:space="preserve"> казки </w:t>
      </w:r>
    </w:p>
    <w:p w:rsidR="00601835" w:rsidRDefault="00601835" w:rsidP="00EB484D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Василя Сухомлинського</w:t>
      </w:r>
    </w:p>
    <w:p w:rsidR="00601835" w:rsidRDefault="00601835" w:rsidP="00EB484D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«Вранці на пасіці»</w:t>
      </w:r>
    </w:p>
    <w:p w:rsidR="00601835" w:rsidRPr="00EB484D" w:rsidRDefault="00601835" w:rsidP="00EB484D">
      <w:pPr>
        <w:spacing w:after="0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(старша група)</w:t>
      </w: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EB484D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Pr="00BC6981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Під музику виходить ведуча.</w:t>
      </w: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0F3D96">
      <w:pPr>
        <w:spacing w:after="0"/>
        <w:ind w:left="1276" w:hanging="1276"/>
        <w:rPr>
          <w:rFonts w:ascii="Times New Roman" w:hAnsi="Times New Roman" w:cs="Times New Roman"/>
          <w:b/>
          <w:bCs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Ведуча:</w:t>
      </w:r>
      <w:r w:rsidRPr="000F3D96">
        <w:rPr>
          <w:rFonts w:ascii="Times New Roman" w:hAnsi="Times New Roman" w:cs="Times New Roman"/>
          <w:i/>
          <w:iCs/>
          <w:sz w:val="28"/>
          <w:szCs w:val="28"/>
        </w:rPr>
        <w:t xml:space="preserve">Пропонуємо вашій увазі </w:t>
      </w:r>
      <w:r>
        <w:rPr>
          <w:rFonts w:ascii="Times New Roman" w:hAnsi="Times New Roman" w:cs="Times New Roman"/>
          <w:i/>
          <w:iCs/>
          <w:sz w:val="28"/>
          <w:szCs w:val="28"/>
        </w:rPr>
        <w:t>невеличку театралізацію</w:t>
      </w:r>
      <w:r w:rsidRPr="000F3D96">
        <w:rPr>
          <w:rFonts w:ascii="Times New Roman" w:hAnsi="Times New Roman" w:cs="Times New Roman"/>
          <w:i/>
          <w:iCs/>
          <w:sz w:val="28"/>
          <w:szCs w:val="28"/>
        </w:rPr>
        <w:t>казки  В. Сухомлинського «Вранці на пасіці»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Ведуча: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Був сонячний весняний ранок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   І промайнув лише світанок,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  А бджілка вже навкруг літає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  І для дітей пилок шукає. 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81369B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3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(Вилітає Бджілка з відеречком) 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Бджілка: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  Я бджілка маленька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Хазяєчка гарненька.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Кожен день літаю 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І пилок збираю.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Полечу над рідним гаєм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Там пилок ще пошукаю.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81369B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369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(Бджілка літає під тиху музику)                      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Ведуча: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Над пасікою політала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І над полем теж бувала.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Білу яблуньку, струнку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Раптом бачить в холодку.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DC537A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53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 Виходить Яблунька. Танцює)                   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81369B" w:rsidRDefault="00601835" w:rsidP="00CD1C09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Пісня яблуньки</w:t>
      </w:r>
    </w:p>
    <w:p w:rsidR="00601835" w:rsidRPr="00784407" w:rsidRDefault="00601835" w:rsidP="00750733">
      <w:pPr>
        <w:spacing w:after="0"/>
        <w:ind w:left="2268"/>
        <w:rPr>
          <w:rFonts w:ascii="Times New Roman" w:hAnsi="Times New Roman" w:cs="Times New Roman"/>
          <w:i/>
          <w:iCs/>
          <w:sz w:val="28"/>
          <w:szCs w:val="28"/>
        </w:rPr>
      </w:pPr>
      <w:r w:rsidRPr="00784407">
        <w:rPr>
          <w:rFonts w:ascii="Times New Roman" w:hAnsi="Times New Roman" w:cs="Times New Roman"/>
          <w:i/>
          <w:iCs/>
          <w:sz w:val="28"/>
          <w:szCs w:val="28"/>
        </w:rPr>
        <w:t>Білим цвітом розквітла</w:t>
      </w:r>
    </w:p>
    <w:p w:rsidR="00601835" w:rsidRPr="00784407" w:rsidRDefault="00601835" w:rsidP="00750733">
      <w:pPr>
        <w:spacing w:after="0"/>
        <w:ind w:left="2268"/>
        <w:rPr>
          <w:rFonts w:ascii="Times New Roman" w:hAnsi="Times New Roman" w:cs="Times New Roman"/>
          <w:i/>
          <w:iCs/>
          <w:sz w:val="28"/>
          <w:szCs w:val="28"/>
        </w:rPr>
      </w:pPr>
      <w:r w:rsidRPr="00784407">
        <w:rPr>
          <w:rFonts w:ascii="Times New Roman" w:hAnsi="Times New Roman" w:cs="Times New Roman"/>
          <w:i/>
          <w:iCs/>
          <w:sz w:val="28"/>
          <w:szCs w:val="28"/>
        </w:rPr>
        <w:t>Яблунька в садку</w:t>
      </w:r>
    </w:p>
    <w:p w:rsidR="00601835" w:rsidRPr="00784407" w:rsidRDefault="00601835" w:rsidP="00750733">
      <w:pPr>
        <w:tabs>
          <w:tab w:val="left" w:pos="1956"/>
        </w:tabs>
        <w:spacing w:after="0"/>
        <w:ind w:left="2268"/>
        <w:rPr>
          <w:rFonts w:ascii="Times New Roman" w:hAnsi="Times New Roman" w:cs="Times New Roman"/>
          <w:i/>
          <w:iCs/>
          <w:sz w:val="28"/>
          <w:szCs w:val="28"/>
        </w:rPr>
      </w:pPr>
      <w:r w:rsidRPr="00784407">
        <w:rPr>
          <w:rFonts w:ascii="Times New Roman" w:hAnsi="Times New Roman" w:cs="Times New Roman"/>
          <w:i/>
          <w:iCs/>
          <w:sz w:val="28"/>
          <w:szCs w:val="28"/>
        </w:rPr>
        <w:t>Мила наречена</w:t>
      </w:r>
      <w:r w:rsidRPr="00784407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601835" w:rsidRPr="00784407" w:rsidRDefault="00601835" w:rsidP="00750733">
      <w:pPr>
        <w:spacing w:after="0"/>
        <w:ind w:left="2268"/>
        <w:rPr>
          <w:rFonts w:ascii="Times New Roman" w:hAnsi="Times New Roman" w:cs="Times New Roman"/>
          <w:i/>
          <w:iCs/>
          <w:sz w:val="28"/>
          <w:szCs w:val="28"/>
        </w:rPr>
      </w:pPr>
      <w:r w:rsidRPr="00784407">
        <w:rPr>
          <w:rFonts w:ascii="Times New Roman" w:hAnsi="Times New Roman" w:cs="Times New Roman"/>
          <w:i/>
          <w:iCs/>
          <w:sz w:val="28"/>
          <w:szCs w:val="28"/>
        </w:rPr>
        <w:t>В білім кожушку.</w:t>
      </w:r>
    </w:p>
    <w:p w:rsidR="00601835" w:rsidRPr="00784407" w:rsidRDefault="00601835" w:rsidP="00750733">
      <w:pPr>
        <w:spacing w:after="0"/>
        <w:ind w:left="2268"/>
        <w:rPr>
          <w:rFonts w:ascii="Times New Roman" w:hAnsi="Times New Roman" w:cs="Times New Roman"/>
          <w:i/>
          <w:iCs/>
          <w:sz w:val="28"/>
          <w:szCs w:val="28"/>
        </w:rPr>
      </w:pPr>
      <w:r w:rsidRPr="00784407">
        <w:rPr>
          <w:rFonts w:ascii="Times New Roman" w:hAnsi="Times New Roman" w:cs="Times New Roman"/>
          <w:i/>
          <w:iCs/>
          <w:sz w:val="28"/>
          <w:szCs w:val="28"/>
        </w:rPr>
        <w:t>Світить сонечко в горі</w:t>
      </w:r>
    </w:p>
    <w:p w:rsidR="00601835" w:rsidRPr="00784407" w:rsidRDefault="00601835" w:rsidP="00750733">
      <w:pPr>
        <w:spacing w:after="0"/>
        <w:ind w:left="2268"/>
        <w:rPr>
          <w:rFonts w:ascii="Times New Roman" w:hAnsi="Times New Roman" w:cs="Times New Roman"/>
          <w:i/>
          <w:iCs/>
          <w:sz w:val="28"/>
          <w:szCs w:val="28"/>
        </w:rPr>
      </w:pPr>
      <w:r w:rsidRPr="00784407">
        <w:rPr>
          <w:rFonts w:ascii="Times New Roman" w:hAnsi="Times New Roman" w:cs="Times New Roman"/>
          <w:i/>
          <w:iCs/>
          <w:sz w:val="28"/>
          <w:szCs w:val="28"/>
        </w:rPr>
        <w:t>Й тепло на землі</w:t>
      </w:r>
    </w:p>
    <w:p w:rsidR="00601835" w:rsidRPr="00784407" w:rsidRDefault="00601835" w:rsidP="00750733">
      <w:pPr>
        <w:spacing w:after="0"/>
        <w:ind w:left="2268"/>
        <w:rPr>
          <w:rFonts w:ascii="Times New Roman" w:hAnsi="Times New Roman" w:cs="Times New Roman"/>
          <w:i/>
          <w:iCs/>
          <w:sz w:val="28"/>
          <w:szCs w:val="28"/>
        </w:rPr>
      </w:pPr>
      <w:r w:rsidRPr="00784407">
        <w:rPr>
          <w:rFonts w:ascii="Times New Roman" w:hAnsi="Times New Roman" w:cs="Times New Roman"/>
          <w:i/>
          <w:iCs/>
          <w:sz w:val="28"/>
          <w:szCs w:val="28"/>
        </w:rPr>
        <w:t>Швидко яблунька росла</w:t>
      </w:r>
    </w:p>
    <w:p w:rsidR="00601835" w:rsidRPr="00784407" w:rsidRDefault="00601835" w:rsidP="00750733">
      <w:pPr>
        <w:spacing w:after="0"/>
        <w:ind w:left="2268"/>
        <w:rPr>
          <w:rFonts w:ascii="Times New Roman" w:hAnsi="Times New Roman" w:cs="Times New Roman"/>
          <w:i/>
          <w:iCs/>
          <w:sz w:val="28"/>
          <w:szCs w:val="28"/>
        </w:rPr>
      </w:pPr>
      <w:r w:rsidRPr="00784407">
        <w:rPr>
          <w:rFonts w:ascii="Times New Roman" w:hAnsi="Times New Roman" w:cs="Times New Roman"/>
          <w:i/>
          <w:iCs/>
          <w:sz w:val="28"/>
          <w:szCs w:val="28"/>
        </w:rPr>
        <w:t xml:space="preserve"> і плоди дала.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Яблунька:</w:t>
      </w:r>
      <w:r w:rsidRPr="00784407">
        <w:rPr>
          <w:rFonts w:ascii="Times New Roman" w:hAnsi="Times New Roman" w:cs="Times New Roman"/>
          <w:sz w:val="28"/>
          <w:szCs w:val="28"/>
        </w:rPr>
        <w:t>В мене квітів так багато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Я сама неначе свято.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Біла сукня – пречудова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Я у ній немов казкова.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53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Вибігають Дівчатка Цвіт яблуні.</w:t>
      </w:r>
    </w:p>
    <w:p w:rsidR="00601835" w:rsidRPr="00DC537A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01835" w:rsidRPr="00DC537A" w:rsidRDefault="00601835" w:rsidP="00CD1C09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C537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Танок яблуневих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квітів і Яблуньки.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Яблунька: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 Ось і квіточки мої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Дуже гарні й запашні.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Всіх приваблюють собою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Бджілки всі летять юрбою.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Цвіт яблуні: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Яблуневим цвітом звуся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 Яблунька – моя матуся.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Цвіт яблуні: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Запашні ми й ароматні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Сукні маємо ошатні.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Цвіт яблуні: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Колір вабить всіх довколо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 Наша яблунька – чудова.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br/>
      </w:r>
      <w:r w:rsidRPr="00784407">
        <w:rPr>
          <w:rFonts w:ascii="Times New Roman" w:hAnsi="Times New Roman" w:cs="Times New Roman"/>
          <w:b/>
          <w:bCs/>
          <w:sz w:val="28"/>
          <w:szCs w:val="28"/>
        </w:rPr>
        <w:t>Цвіт яблуні: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Ми пелюстки маєм ніжні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 І на вигляд – білосніжні.</w:t>
      </w: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Цвіт яблуні: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Ароматом своїм вабимо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І з комашками ми дружимо.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53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Дівчатка присідають, а бджілка п’є з них мед.</w:t>
      </w:r>
    </w:p>
    <w:p w:rsidR="00601835" w:rsidRPr="00DC537A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Ведуча: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    Найгарнішу квітку бджілка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Для себе обрала.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Попила сік з квіточок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Ще й діткам назбирала.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Бджілка: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 Дякую вам любі квіти,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Та мені вже час летіти.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537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Бджілка літає, а Яблунька і Цвіт Яблуні сідають біля дерева.</w:t>
      </w:r>
    </w:p>
    <w:p w:rsidR="00601835" w:rsidRPr="00DC537A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Ведуча :</w:t>
      </w:r>
      <w:r w:rsidRPr="00784407">
        <w:rPr>
          <w:rFonts w:ascii="Times New Roman" w:hAnsi="Times New Roman" w:cs="Times New Roman"/>
          <w:sz w:val="28"/>
          <w:szCs w:val="28"/>
        </w:rPr>
        <w:t>Полетіла бджілка далі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Й щось жовтеньке помічає.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Вирішила відпочити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Й що за квітка дослідити.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C537A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 Виходять кульбабки на фішки)   </w:t>
      </w:r>
    </w:p>
    <w:p w:rsidR="00601835" w:rsidRPr="00DC537A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C537A">
        <w:rPr>
          <w:rFonts w:ascii="Times New Roman" w:hAnsi="Times New Roman" w:cs="Times New Roman"/>
          <w:b/>
          <w:bCs/>
          <w:color w:val="FF0000"/>
          <w:sz w:val="28"/>
          <w:szCs w:val="28"/>
        </w:rPr>
        <w:t>Руханка Кульбабок</w:t>
      </w:r>
    </w:p>
    <w:p w:rsidR="00601835" w:rsidRPr="00DC537A" w:rsidRDefault="00601835" w:rsidP="00CD1C09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Кульбабка: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Я маленька та жовтенька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  Гарну сукню маю.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  Платтячко моє чистеньке,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  За ним доглядаю.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Кульбабка:</w:t>
      </w:r>
      <w:r>
        <w:rPr>
          <w:rFonts w:ascii="Times New Roman" w:hAnsi="Times New Roman" w:cs="Times New Roman"/>
          <w:sz w:val="28"/>
          <w:szCs w:val="28"/>
        </w:rPr>
        <w:t xml:space="preserve">      Я кульбабка не проста,</w:t>
      </w:r>
    </w:p>
    <w:p w:rsidR="00601835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Я кульбабка золота</w:t>
      </w:r>
    </w:p>
    <w:p w:rsidR="00601835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 сонечку розкриваюсь.</w:t>
      </w:r>
    </w:p>
    <w:p w:rsidR="00601835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 сонечку посміхаюсь.</w:t>
      </w:r>
    </w:p>
    <w:p w:rsidR="00601835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Кульбабка: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Кульбабкою маленькою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Матуся називає.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Й пелюсткою тепленькою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Так міцно обіймає.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Кульбабка: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Маю гарний я пилок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Для комах та для бджілок.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Як до мене прилітають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Повні кошики збирають.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B33153" w:rsidRDefault="00601835" w:rsidP="00CD1C0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31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(Вилітає Бджілка, Кульбаби присідають)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601835" w:rsidRPr="00784407" w:rsidRDefault="00601835" w:rsidP="00CD1C0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Ведуча: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Найгарнішу квітку бджілка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Для себе обрала.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Попила сік з квіточок</w:t>
      </w:r>
    </w:p>
    <w:p w:rsidR="00601835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Ще й діткам назбирала.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B33153" w:rsidRDefault="00601835" w:rsidP="00CF7FC8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31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Бджілка збирає мед з кульбабок.</w:t>
      </w:r>
    </w:p>
    <w:p w:rsidR="00601835" w:rsidRPr="00B33153" w:rsidRDefault="00601835" w:rsidP="00CF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Бджілка: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Дякую вам любі квіти,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Та мені вже час летіти.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 xml:space="preserve">(Кульбабки </w:t>
      </w:r>
      <w:r>
        <w:rPr>
          <w:rFonts w:ascii="Times New Roman" w:hAnsi="Times New Roman" w:cs="Times New Roman"/>
          <w:b/>
          <w:bCs/>
          <w:sz w:val="28"/>
          <w:szCs w:val="28"/>
        </w:rPr>
        <w:t>ідуть на галявину і сідають</w:t>
      </w:r>
      <w:r w:rsidRPr="00784407">
        <w:rPr>
          <w:rFonts w:ascii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Ведуча: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Прилетіла бджілка 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До свого будинку.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Пилок залишила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Й до друзів полетіла.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B33153" w:rsidRDefault="00601835" w:rsidP="00CF7FC8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33153">
        <w:rPr>
          <w:rFonts w:ascii="Times New Roman" w:hAnsi="Times New Roman" w:cs="Times New Roman"/>
          <w:b/>
          <w:bCs/>
          <w:i/>
          <w:iCs/>
          <w:sz w:val="28"/>
          <w:szCs w:val="28"/>
        </w:rPr>
        <w:t>( Вилітають Джмелі-хлопчики під музику)</w:t>
      </w:r>
    </w:p>
    <w:p w:rsidR="00601835" w:rsidRDefault="00601835" w:rsidP="00CF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B33153" w:rsidRDefault="00601835" w:rsidP="00CF7FC8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33153">
        <w:rPr>
          <w:rFonts w:ascii="Times New Roman" w:hAnsi="Times New Roman" w:cs="Times New Roman"/>
          <w:b/>
          <w:bCs/>
          <w:color w:val="FF0000"/>
          <w:sz w:val="28"/>
          <w:szCs w:val="28"/>
        </w:rPr>
        <w:t>Таночок Джмелів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Джміль:</w:t>
      </w:r>
      <w:r w:rsidRPr="00784407">
        <w:rPr>
          <w:rFonts w:ascii="Times New Roman" w:hAnsi="Times New Roman" w:cs="Times New Roman"/>
          <w:sz w:val="28"/>
          <w:szCs w:val="28"/>
        </w:rPr>
        <w:t>Джмелик я малий й пухнастий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Одяг маю я смугастий.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Чорно-жовті смужки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Бджілки мої подружки.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Джміль:</w:t>
      </w:r>
      <w:r w:rsidRPr="00784407">
        <w:rPr>
          <w:rFonts w:ascii="Times New Roman" w:hAnsi="Times New Roman" w:cs="Times New Roman"/>
          <w:sz w:val="28"/>
          <w:szCs w:val="28"/>
        </w:rPr>
        <w:t xml:space="preserve">Дуже рано я встаю 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І лечу, лечу, лечу!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Різні квіти я шукаю</w:t>
      </w:r>
    </w:p>
    <w:p w:rsidR="00601835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Бо роботу свою знаю.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B331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Джміль:</w:t>
      </w:r>
      <w:r w:rsidRPr="00784407">
        <w:rPr>
          <w:rFonts w:ascii="Times New Roman" w:hAnsi="Times New Roman" w:cs="Times New Roman"/>
          <w:sz w:val="28"/>
          <w:szCs w:val="28"/>
        </w:rPr>
        <w:t>Жовто–чорні смужки маю</w:t>
      </w:r>
    </w:p>
    <w:p w:rsidR="00601835" w:rsidRPr="00784407" w:rsidRDefault="00601835" w:rsidP="00B331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Тож сестриць своїх впізнаю.</w:t>
      </w:r>
    </w:p>
    <w:p w:rsidR="00601835" w:rsidRPr="00784407" w:rsidRDefault="00601835" w:rsidP="00B331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Бо вони такі ж як я </w:t>
      </w:r>
    </w:p>
    <w:p w:rsidR="00601835" w:rsidRPr="00784407" w:rsidRDefault="00601835" w:rsidP="00B3315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З ними ми одна сім’я!                      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Джміль: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    У кульбаб, між пелюсток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Я беру собі пилок.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Я до цього швидко звик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 З нього гарний медовик.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Default="00601835" w:rsidP="00CF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 xml:space="preserve">(Вилітає бджілка)                                                 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Бджілка:</w:t>
      </w:r>
      <w:r w:rsidRPr="00784407">
        <w:rPr>
          <w:rFonts w:ascii="Times New Roman" w:hAnsi="Times New Roman" w:cs="Times New Roman"/>
          <w:sz w:val="28"/>
          <w:szCs w:val="28"/>
        </w:rPr>
        <w:t xml:space="preserve">              Я сьогодні вже літала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Й цвіт у яблуньки збирала.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А іще знайшла кульбабки</w:t>
      </w:r>
    </w:p>
    <w:p w:rsidR="00601835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 Й вам покажу залюбки.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Всі герої казки стають у 2 ряди на фішки під музику.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b/>
          <w:bCs/>
          <w:sz w:val="28"/>
          <w:szCs w:val="28"/>
        </w:rPr>
        <w:t>Ведуча:</w:t>
      </w:r>
      <w:r>
        <w:rPr>
          <w:rFonts w:ascii="Times New Roman" w:hAnsi="Times New Roman" w:cs="Times New Roman"/>
          <w:sz w:val="28"/>
          <w:szCs w:val="28"/>
        </w:rPr>
        <w:t xml:space="preserve">           В небі сонце світило,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Всіх довкола звесели</w:t>
      </w:r>
      <w:r w:rsidRPr="00784407">
        <w:rPr>
          <w:rFonts w:ascii="Times New Roman" w:hAnsi="Times New Roman" w:cs="Times New Roman"/>
          <w:sz w:val="28"/>
          <w:szCs w:val="28"/>
        </w:rPr>
        <w:t>ло.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Яблунька, кульбабки, бджоли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Вели тихії розмови.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 xml:space="preserve">                              Разом пісеньку співали</w:t>
      </w:r>
    </w:p>
    <w:p w:rsidR="00601835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84407">
        <w:rPr>
          <w:rFonts w:ascii="Times New Roman" w:hAnsi="Times New Roman" w:cs="Times New Roman"/>
          <w:sz w:val="28"/>
          <w:szCs w:val="28"/>
        </w:rPr>
        <w:t>Й радість людям дарували.</w:t>
      </w:r>
    </w:p>
    <w:p w:rsidR="00601835" w:rsidRPr="00784407" w:rsidRDefault="00601835" w:rsidP="00CF7FC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01835" w:rsidRPr="00B33153" w:rsidRDefault="00601835" w:rsidP="00CF7FC8">
      <w:pPr>
        <w:spacing w:after="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B33153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Пісня «Казки мої улюблені…»</w:t>
      </w:r>
    </w:p>
    <w:sectPr w:rsidR="00601835" w:rsidRPr="00B33153" w:rsidSect="005C27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58C2"/>
    <w:rsid w:val="000F3D96"/>
    <w:rsid w:val="001618A2"/>
    <w:rsid w:val="00193CB5"/>
    <w:rsid w:val="00246034"/>
    <w:rsid w:val="0025563B"/>
    <w:rsid w:val="00307039"/>
    <w:rsid w:val="00363982"/>
    <w:rsid w:val="003A5465"/>
    <w:rsid w:val="003B446A"/>
    <w:rsid w:val="003D25B0"/>
    <w:rsid w:val="003F6BFC"/>
    <w:rsid w:val="005019B4"/>
    <w:rsid w:val="005C27FD"/>
    <w:rsid w:val="00601835"/>
    <w:rsid w:val="006406FC"/>
    <w:rsid w:val="00660A50"/>
    <w:rsid w:val="00727373"/>
    <w:rsid w:val="00750733"/>
    <w:rsid w:val="00784407"/>
    <w:rsid w:val="007F1588"/>
    <w:rsid w:val="0081369B"/>
    <w:rsid w:val="008D4ACE"/>
    <w:rsid w:val="009B0BC9"/>
    <w:rsid w:val="00A0479D"/>
    <w:rsid w:val="00A26CF4"/>
    <w:rsid w:val="00B33153"/>
    <w:rsid w:val="00B515F6"/>
    <w:rsid w:val="00BC6981"/>
    <w:rsid w:val="00BE4556"/>
    <w:rsid w:val="00CD1C09"/>
    <w:rsid w:val="00CE11E5"/>
    <w:rsid w:val="00CF1E36"/>
    <w:rsid w:val="00CF7FC8"/>
    <w:rsid w:val="00DA6CA6"/>
    <w:rsid w:val="00DC537A"/>
    <w:rsid w:val="00E67612"/>
    <w:rsid w:val="00EA08EE"/>
    <w:rsid w:val="00EB484D"/>
    <w:rsid w:val="00F50B75"/>
    <w:rsid w:val="00F52D70"/>
    <w:rsid w:val="00F6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27FD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285</TotalTime>
  <Pages>5</Pages>
  <Words>3214</Words>
  <Characters>1833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Olena</cp:lastModifiedBy>
  <cp:revision>24</cp:revision>
  <cp:lastPrinted>2024-02-23T20:47:00Z</cp:lastPrinted>
  <dcterms:created xsi:type="dcterms:W3CDTF">2018-09-01T12:04:00Z</dcterms:created>
  <dcterms:modified xsi:type="dcterms:W3CDTF">2025-02-22T11:06:00Z</dcterms:modified>
</cp:coreProperties>
</file>